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99D" w:rsidRDefault="008D2645">
      <w:r>
        <w:rPr>
          <w:noProof/>
          <w:lang w:eastAsia="en-GB"/>
        </w:rPr>
        <w:drawing>
          <wp:inline distT="0" distB="0" distL="0" distR="0" wp14:anchorId="4C45011E" wp14:editId="6A9C7531">
            <wp:extent cx="8412480" cy="5731510"/>
            <wp:effectExtent l="0" t="0" r="762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124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645" w:rsidRDefault="008D2645">
      <w:r>
        <w:rPr>
          <w:noProof/>
          <w:lang w:eastAsia="en-GB"/>
        </w:rPr>
        <w:lastRenderedPageBreak/>
        <w:drawing>
          <wp:inline distT="0" distB="0" distL="0" distR="0" wp14:anchorId="76A158FD" wp14:editId="7E3B49B5">
            <wp:extent cx="8168640" cy="5731510"/>
            <wp:effectExtent l="0" t="0" r="381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686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2645" w:rsidSect="008D26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45"/>
    <w:rsid w:val="005B20FF"/>
    <w:rsid w:val="00755694"/>
    <w:rsid w:val="008D2645"/>
    <w:rsid w:val="0091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E7D4A6-4CAD-416E-9B5B-344D5787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3DCFB63A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Faulkner</dc:creator>
  <cp:keywords/>
  <dc:description/>
  <cp:lastModifiedBy>Mrs Faulkner</cp:lastModifiedBy>
  <cp:revision>1</cp:revision>
  <dcterms:created xsi:type="dcterms:W3CDTF">2020-06-25T10:54:00Z</dcterms:created>
  <dcterms:modified xsi:type="dcterms:W3CDTF">2020-06-25T10:54:00Z</dcterms:modified>
</cp:coreProperties>
</file>